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3856D7" w14:paraId="7BC3E083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3856D7" w14:paraId="4A803A88" w14:textId="77777777">
              <w:trPr>
                <w:trHeight w:hRule="exact" w:val="4320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14:paraId="44B50E71" w14:textId="77777777" w:rsidR="003856D7" w:rsidRDefault="00682B29" w:rsidP="00682B29">
                  <w:pPr>
                    <w:pStyle w:val="Title"/>
                  </w:pPr>
                  <w:r>
                    <w:t>Paint n Sip</w:t>
                  </w:r>
                </w:p>
                <w:p w14:paraId="70F7CE1A" w14:textId="1E79155D" w:rsidR="003C3EE0" w:rsidRDefault="00485A01" w:rsidP="000F22B4">
                  <w:pPr>
                    <w:pStyle w:val="Title"/>
                    <w:jc w:val="left"/>
                  </w:pPr>
                  <w:r>
                    <w:t xml:space="preserve">         6</w:t>
                  </w:r>
                  <w:proofErr w:type="gramStart"/>
                  <w:r w:rsidRPr="00485A01">
                    <w:rPr>
                      <w:vertAlign w:val="superscript"/>
                    </w:rPr>
                    <w:t>th</w:t>
                  </w:r>
                  <w:r>
                    <w:t xml:space="preserve">  November</w:t>
                  </w:r>
                  <w:proofErr w:type="gramEnd"/>
                </w:p>
              </w:tc>
              <w:tc>
                <w:tcPr>
                  <w:tcW w:w="2500" w:type="pct"/>
                </w:tcPr>
                <w:p w14:paraId="6DAABF77" w14:textId="5F0BCCE0" w:rsidR="003856D7" w:rsidRDefault="00B462F7">
                  <w:r>
                    <w:rPr>
                      <w:noProof/>
                    </w:rPr>
                    <w:drawing>
                      <wp:inline distT="0" distB="0" distL="0" distR="0" wp14:anchorId="52B28ECF" wp14:editId="0C02B5F9">
                        <wp:extent cx="3378200" cy="2540000"/>
                        <wp:effectExtent l="0" t="0" r="0" b="0"/>
                        <wp:docPr id="11" name="Picture 11" descr="../Sip_n_paint_2%20(1)%202/IMG_0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../Sip_n_paint_2%20(1)%202/IMG_0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8200" cy="2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  <w:tr w:rsidR="003856D7" w14:paraId="78E13D55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34524873" w14:textId="77777777" w:rsidR="003856D7" w:rsidRDefault="00EB08F1">
                  <w:r>
                    <w:rPr>
                      <w:noProof/>
                    </w:rPr>
                    <w:drawing>
                      <wp:inline distT="0" distB="0" distL="0" distR="0" wp14:anchorId="7CAF494D" wp14:editId="6B9C0CC6">
                        <wp:extent cx="3378200" cy="2540000"/>
                        <wp:effectExtent l="0" t="0" r="0" b="0"/>
                        <wp:docPr id="4" name="Picture 4" descr="/Users/helaynalucas/Downloads/Sip_n_paint_2/IMG_1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/Users/helaynalucas/Downloads/Sip_n_paint_2/IMG_1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8200" cy="2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53B243D6" w14:textId="77777777" w:rsidR="003856D7" w:rsidRDefault="003C3EE0">
                  <w:r>
                    <w:rPr>
                      <w:noProof/>
                    </w:rPr>
                    <w:drawing>
                      <wp:inline distT="0" distB="0" distL="0" distR="0" wp14:anchorId="5CA3073B" wp14:editId="755953A6">
                        <wp:extent cx="3378200" cy="2540000"/>
                        <wp:effectExtent l="0" t="0" r="0" b="0"/>
                        <wp:docPr id="9" name="Picture 9" descr="/Users/helaynalucas/Desktop/Paint n sip photos/IMG_02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/Users/helaynalucas/Desktop/Paint n sip photos/IMG_02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8200" cy="2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FAE8DA" w14:textId="77777777" w:rsidR="003856D7" w:rsidRDefault="003856D7"/>
        </w:tc>
      </w:tr>
      <w:tr w:rsidR="003856D7" w14:paraId="5A53806E" w14:textId="77777777">
        <w:trPr>
          <w:trHeight w:hRule="exact" w:val="5400"/>
        </w:trPr>
        <w:tc>
          <w:tcPr>
            <w:tcW w:w="10800" w:type="dxa"/>
            <w:shd w:val="clear" w:color="auto" w:fill="666699" w:themeFill="accent3"/>
            <w:vAlign w:val="center"/>
          </w:tcPr>
          <w:p w14:paraId="24890265" w14:textId="57ABF84B" w:rsidR="003856D7" w:rsidRDefault="003C3EE0">
            <w:pPr>
              <w:pStyle w:val="Subtitle"/>
            </w:pPr>
            <w:r>
              <w:t xml:space="preserve">Come along to the Bribie Island Community Arts Centre on Saturday </w:t>
            </w:r>
            <w:r w:rsidR="00485A01">
              <w:t>6th of November</w:t>
            </w:r>
            <w:r>
              <w:t xml:space="preserve"> 2pm-4pm.</w:t>
            </w:r>
            <w:r w:rsidR="000F22B4">
              <w:t>’</w:t>
            </w:r>
            <w:r w:rsidR="00B462F7">
              <w:t>Beach</w:t>
            </w:r>
            <w:r w:rsidR="000F22B4">
              <w:t>’</w:t>
            </w:r>
            <w:r w:rsidR="00D84F36">
              <w:t xml:space="preserve"> theme.</w:t>
            </w:r>
          </w:p>
          <w:p w14:paraId="372D9976" w14:textId="77777777" w:rsidR="003856D7" w:rsidRDefault="003C3EE0" w:rsidP="003C3EE0">
            <w:pPr>
              <w:pStyle w:val="BlockText"/>
            </w:pPr>
            <w:r>
              <w:t>Enjoy an afternoon of painting and creating in a fun and supportive environment</w:t>
            </w:r>
            <w:r w:rsidR="00D84F36">
              <w:t>, all materials, nibbles and drinks are supplied.</w:t>
            </w:r>
          </w:p>
          <w:p w14:paraId="6B650341" w14:textId="77777777" w:rsidR="00D84F36" w:rsidRDefault="00D84F36" w:rsidP="003C3EE0">
            <w:pPr>
              <w:pStyle w:val="BlockText"/>
            </w:pPr>
            <w:r>
              <w:t>Classes are a great way to find your inner artist and enjoy yourself.</w:t>
            </w:r>
          </w:p>
          <w:p w14:paraId="1D3AC815" w14:textId="77777777" w:rsidR="00D84F36" w:rsidRDefault="00D84F36" w:rsidP="003C3EE0">
            <w:pPr>
              <w:pStyle w:val="BlockText"/>
            </w:pPr>
            <w:r>
              <w:t>Cost is $55 per person.</w:t>
            </w:r>
          </w:p>
          <w:p w14:paraId="731A7DA8" w14:textId="77777777" w:rsidR="00D84F36" w:rsidRDefault="00D84F36" w:rsidP="003C3EE0">
            <w:pPr>
              <w:pStyle w:val="BlockText"/>
            </w:pPr>
            <w:r>
              <w:t>Bookings can be made online corinnepurcellart.com or phone 0438185173.</w:t>
            </w:r>
          </w:p>
        </w:tc>
      </w:tr>
    </w:tbl>
    <w:p w14:paraId="5072D31A" w14:textId="77777777" w:rsidR="003856D7" w:rsidRDefault="003856D7"/>
    <w:sectPr w:rsidR="003856D7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94285" w14:textId="77777777" w:rsidR="00AA3EBD" w:rsidRDefault="00AA3EBD">
      <w:pPr>
        <w:spacing w:after="0" w:line="240" w:lineRule="auto"/>
      </w:pPr>
      <w:r>
        <w:separator/>
      </w:r>
    </w:p>
  </w:endnote>
  <w:endnote w:type="continuationSeparator" w:id="0">
    <w:p w14:paraId="33C13CF1" w14:textId="77777777" w:rsidR="00AA3EBD" w:rsidRDefault="00AA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AAFDD" w14:textId="77777777" w:rsidR="00AA3EBD" w:rsidRDefault="00AA3EBD">
      <w:pPr>
        <w:spacing w:after="0" w:line="240" w:lineRule="auto"/>
      </w:pPr>
      <w:r>
        <w:separator/>
      </w:r>
    </w:p>
  </w:footnote>
  <w:footnote w:type="continuationSeparator" w:id="0">
    <w:p w14:paraId="4D530FC5" w14:textId="77777777" w:rsidR="00AA3EBD" w:rsidRDefault="00AA3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B29"/>
    <w:rsid w:val="000F22B4"/>
    <w:rsid w:val="003856D7"/>
    <w:rsid w:val="003C3EE0"/>
    <w:rsid w:val="00485A01"/>
    <w:rsid w:val="005579AD"/>
    <w:rsid w:val="00682B29"/>
    <w:rsid w:val="00AA3EBD"/>
    <w:rsid w:val="00AF1812"/>
    <w:rsid w:val="00B462F7"/>
    <w:rsid w:val="00D84F36"/>
    <w:rsid w:val="00EB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9FDB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laynalucas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1</Pages>
  <Words>66</Words>
  <Characters>380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2021-08-24T05:00:00Z</dcterms:created>
  <dcterms:modified xsi:type="dcterms:W3CDTF">2021-08-24T05:00:00Z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